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5B902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XXXX学院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i/>
          <w:iCs/>
          <w:lang w:val="en-US" w:eastAsia="zh-CN"/>
        </w:rPr>
        <w:t>（教学科研单位、其他教学科研单位名称）</w:t>
      </w:r>
    </w:p>
    <w:p w14:paraId="08CC473A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领导班子成员</w:t>
      </w:r>
    </w:p>
    <w:p w14:paraId="3A9D79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</w:t>
      </w:r>
      <w:r>
        <w:rPr>
          <w:rFonts w:hint="eastAsia"/>
          <w:i/>
          <w:iCs/>
          <w:u w:val="single"/>
          <w:lang w:val="en-US" w:eastAsia="zh-CN"/>
        </w:rPr>
        <w:t>职务全称）</w:t>
      </w:r>
      <w:r>
        <w:rPr>
          <w:rFonts w:hint="eastAsia"/>
          <w:lang w:val="en-US" w:eastAsia="zh-CN"/>
        </w:rPr>
        <w:t>：XXXX</w:t>
      </w:r>
      <w:r>
        <w:rPr>
          <w:rFonts w:hint="eastAsia"/>
          <w:i/>
          <w:iCs/>
          <w:u w:val="single"/>
          <w:lang w:val="en-US" w:eastAsia="zh-CN"/>
        </w:rPr>
        <w:t>（姓名）</w:t>
      </w:r>
      <w:r>
        <w:rPr>
          <w:rFonts w:hint="eastAsia"/>
          <w:i w:val="0"/>
          <w:iCs w:val="0"/>
          <w:lang w:val="en-US" w:eastAsia="zh-CN"/>
        </w:rPr>
        <w:t xml:space="preserve"> XXXXXXXX</w:t>
      </w:r>
      <w:r>
        <w:rPr>
          <w:rFonts w:hint="eastAsia"/>
          <w:i/>
          <w:iCs/>
          <w:u w:val="single"/>
          <w:lang w:val="en-US" w:eastAsia="zh-CN"/>
        </w:rPr>
        <w:t>（电话）</w:t>
      </w:r>
    </w:p>
    <w:p w14:paraId="24DC1D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</w:t>
      </w:r>
      <w:r>
        <w:rPr>
          <w:rFonts w:hint="eastAsia"/>
          <w:i/>
          <w:iCs/>
          <w:u w:val="single"/>
          <w:lang w:val="en-US" w:eastAsia="zh-CN"/>
        </w:rPr>
        <w:t>职务全称）</w:t>
      </w:r>
      <w:r>
        <w:rPr>
          <w:rFonts w:hint="eastAsia"/>
          <w:lang w:val="en-US" w:eastAsia="zh-CN"/>
        </w:rPr>
        <w:t>：XXXX</w:t>
      </w:r>
      <w:r>
        <w:rPr>
          <w:rFonts w:hint="eastAsia"/>
          <w:i/>
          <w:iCs/>
          <w:u w:val="single"/>
          <w:lang w:val="en-US" w:eastAsia="zh-CN"/>
        </w:rPr>
        <w:t>（姓名）</w:t>
      </w:r>
      <w:r>
        <w:rPr>
          <w:rFonts w:hint="eastAsia"/>
          <w:i w:val="0"/>
          <w:iCs w:val="0"/>
          <w:lang w:val="en-US" w:eastAsia="zh-CN"/>
        </w:rPr>
        <w:t xml:space="preserve"> XXXXXXXX</w:t>
      </w:r>
      <w:r>
        <w:rPr>
          <w:rFonts w:hint="eastAsia"/>
          <w:i/>
          <w:iCs/>
          <w:u w:val="single"/>
          <w:lang w:val="en-US" w:eastAsia="zh-CN"/>
        </w:rPr>
        <w:t>（电话）</w:t>
      </w:r>
    </w:p>
    <w:p w14:paraId="382AD7B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……</w:t>
      </w:r>
    </w:p>
    <w:p w14:paraId="085337A9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办公室1（</w:t>
      </w:r>
      <w:r>
        <w:rPr>
          <w:rFonts w:hint="eastAsia"/>
          <w:i/>
          <w:iCs/>
          <w:lang w:val="en-US" w:eastAsia="zh-CN"/>
        </w:rPr>
        <w:t>电话</w:t>
      </w:r>
      <w:r>
        <w:rPr>
          <w:rFonts w:hint="eastAsia"/>
          <w:lang w:val="en-US" w:eastAsia="zh-CN"/>
        </w:rPr>
        <w:t>）</w:t>
      </w:r>
      <w:r>
        <w:rPr>
          <w:rFonts w:hint="eastAsia"/>
          <w:i/>
          <w:iCs/>
          <w:u w:val="single"/>
          <w:lang w:val="en-US" w:eastAsia="zh-CN"/>
        </w:rPr>
        <w:t>（职责不多于5条）</w:t>
      </w:r>
    </w:p>
    <w:p w14:paraId="0260773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1.职责XXXXXX</w:t>
      </w:r>
    </w:p>
    <w:p w14:paraId="316049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2.职责XXXXXX</w:t>
      </w:r>
    </w:p>
    <w:p w14:paraId="4012F4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3.职责XXXXXX</w:t>
      </w:r>
    </w:p>
    <w:p w14:paraId="6DD518B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4.职责XXXXXX</w:t>
      </w:r>
    </w:p>
    <w:p w14:paraId="1BABA4E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5.职责XXXXXX</w:t>
      </w:r>
    </w:p>
    <w:p w14:paraId="5E2CCCDB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办公室2（</w:t>
      </w:r>
      <w:r>
        <w:rPr>
          <w:rFonts w:hint="eastAsia"/>
          <w:i/>
          <w:iCs/>
          <w:lang w:val="en-US" w:eastAsia="zh-CN"/>
        </w:rPr>
        <w:t>电话</w:t>
      </w:r>
      <w:r>
        <w:rPr>
          <w:rFonts w:hint="eastAsia"/>
          <w:lang w:val="en-US" w:eastAsia="zh-CN"/>
        </w:rPr>
        <w:t>）</w:t>
      </w:r>
      <w:r>
        <w:rPr>
          <w:rFonts w:hint="eastAsia"/>
          <w:i/>
          <w:iCs/>
          <w:u w:val="single"/>
          <w:lang w:val="en-US" w:eastAsia="zh-CN"/>
        </w:rPr>
        <w:t>（职责不多于5条）</w:t>
      </w:r>
    </w:p>
    <w:p w14:paraId="2CBFAC9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1.职责XXXXXX</w:t>
      </w:r>
    </w:p>
    <w:p w14:paraId="5BF21EF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2.职责XXXXXX</w:t>
      </w:r>
    </w:p>
    <w:p w14:paraId="063204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3.职责XXXXXX</w:t>
      </w:r>
    </w:p>
    <w:p w14:paraId="5377D82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4.职责XXXXXX</w:t>
      </w:r>
    </w:p>
    <w:p w14:paraId="2662E4A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5.职责XXXXXX</w:t>
      </w:r>
    </w:p>
    <w:p w14:paraId="0006C35B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……</w:t>
      </w:r>
    </w:p>
    <w:p w14:paraId="3E92CEB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5F383DFD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（职能部门、直属单位名称）</w:t>
      </w:r>
    </w:p>
    <w:p w14:paraId="71747C4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领导班子成员</w:t>
      </w:r>
    </w:p>
    <w:p w14:paraId="3CA7024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</w:t>
      </w:r>
      <w:r>
        <w:rPr>
          <w:rFonts w:hint="eastAsia"/>
          <w:i/>
          <w:iCs/>
          <w:u w:val="single"/>
          <w:lang w:val="en-US" w:eastAsia="zh-CN"/>
        </w:rPr>
        <w:t>职务全称）</w:t>
      </w:r>
      <w:r>
        <w:rPr>
          <w:rFonts w:hint="eastAsia"/>
          <w:lang w:val="en-US" w:eastAsia="zh-CN"/>
        </w:rPr>
        <w:t>：XXXX</w:t>
      </w:r>
      <w:r>
        <w:rPr>
          <w:rFonts w:hint="eastAsia"/>
          <w:i/>
          <w:iCs/>
          <w:u w:val="single"/>
          <w:lang w:val="en-US" w:eastAsia="zh-CN"/>
        </w:rPr>
        <w:t>（姓名）</w:t>
      </w:r>
      <w:r>
        <w:rPr>
          <w:rFonts w:hint="eastAsia"/>
          <w:i w:val="0"/>
          <w:iCs w:val="0"/>
          <w:lang w:val="en-US" w:eastAsia="zh-CN"/>
        </w:rPr>
        <w:t xml:space="preserve"> XXXXXXXX</w:t>
      </w:r>
      <w:r>
        <w:rPr>
          <w:rFonts w:hint="eastAsia"/>
          <w:i/>
          <w:iCs/>
          <w:u w:val="single"/>
          <w:lang w:val="en-US" w:eastAsia="zh-CN"/>
        </w:rPr>
        <w:t>（电话）</w:t>
      </w:r>
    </w:p>
    <w:p w14:paraId="0458F38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</w:t>
      </w:r>
      <w:r>
        <w:rPr>
          <w:rFonts w:hint="eastAsia"/>
          <w:i/>
          <w:iCs/>
          <w:u w:val="single"/>
          <w:lang w:val="en-US" w:eastAsia="zh-CN"/>
        </w:rPr>
        <w:t>职务全称）</w:t>
      </w:r>
      <w:r>
        <w:rPr>
          <w:rFonts w:hint="eastAsia"/>
          <w:lang w:val="en-US" w:eastAsia="zh-CN"/>
        </w:rPr>
        <w:t>：XXXX</w:t>
      </w:r>
      <w:r>
        <w:rPr>
          <w:rFonts w:hint="eastAsia"/>
          <w:i/>
          <w:iCs/>
          <w:u w:val="single"/>
          <w:lang w:val="en-US" w:eastAsia="zh-CN"/>
        </w:rPr>
        <w:t>（姓名）</w:t>
      </w:r>
      <w:r>
        <w:rPr>
          <w:rFonts w:hint="eastAsia"/>
          <w:i w:val="0"/>
          <w:iCs w:val="0"/>
          <w:lang w:val="en-US" w:eastAsia="zh-CN"/>
        </w:rPr>
        <w:t xml:space="preserve"> XXXXXXXX</w:t>
      </w:r>
      <w:r>
        <w:rPr>
          <w:rFonts w:hint="eastAsia"/>
          <w:i/>
          <w:iCs/>
          <w:u w:val="single"/>
          <w:lang w:val="en-US" w:eastAsia="zh-CN"/>
        </w:rPr>
        <w:t>（电话）</w:t>
      </w:r>
    </w:p>
    <w:p w14:paraId="3123608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XXXX</w:t>
      </w:r>
      <w:r>
        <w:rPr>
          <w:rFonts w:hint="eastAsia"/>
          <w:i/>
          <w:iCs/>
          <w:lang w:val="en-US" w:eastAsia="zh-CN"/>
        </w:rPr>
        <w:t>（</w:t>
      </w:r>
      <w:r>
        <w:rPr>
          <w:rFonts w:hint="eastAsia"/>
          <w:i/>
          <w:iCs/>
          <w:u w:val="single"/>
          <w:lang w:val="en-US" w:eastAsia="zh-CN"/>
        </w:rPr>
        <w:t>职务全称）</w:t>
      </w:r>
      <w:r>
        <w:rPr>
          <w:rFonts w:hint="eastAsia"/>
          <w:lang w:val="en-US" w:eastAsia="zh-CN"/>
        </w:rPr>
        <w:t>：XXXX</w:t>
      </w:r>
      <w:r>
        <w:rPr>
          <w:rFonts w:hint="eastAsia"/>
          <w:i/>
          <w:iCs/>
          <w:u w:val="single"/>
          <w:lang w:val="en-US" w:eastAsia="zh-CN"/>
        </w:rPr>
        <w:t>（姓名）</w:t>
      </w:r>
      <w:r>
        <w:rPr>
          <w:rFonts w:hint="eastAsia"/>
          <w:i w:val="0"/>
          <w:iCs w:val="0"/>
          <w:lang w:val="en-US" w:eastAsia="zh-CN"/>
        </w:rPr>
        <w:t xml:space="preserve"> XXXXXXXX</w:t>
      </w:r>
      <w:r>
        <w:rPr>
          <w:rFonts w:hint="eastAsia"/>
          <w:i/>
          <w:iCs/>
          <w:u w:val="single"/>
          <w:lang w:val="en-US" w:eastAsia="zh-CN"/>
        </w:rPr>
        <w:t>（电话）</w:t>
      </w:r>
    </w:p>
    <w:p w14:paraId="058C118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……</w:t>
      </w:r>
    </w:p>
    <w:p w14:paraId="779ADAF1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部门主要</w:t>
      </w:r>
      <w:bookmarkStart w:id="0" w:name="_GoBack"/>
      <w:bookmarkEnd w:id="0"/>
      <w:r>
        <w:rPr>
          <w:rFonts w:hint="eastAsia"/>
          <w:lang w:val="en-US" w:eastAsia="zh-CN"/>
        </w:rPr>
        <w:t>职责</w:t>
      </w:r>
    </w:p>
    <w:p w14:paraId="661637AF">
      <w:pPr>
        <w:rPr>
          <w:rFonts w:hint="eastAsia" w:eastAsia="仿宋_GB2312"/>
          <w:lang w:eastAsia="zh-CN"/>
        </w:rPr>
      </w:pPr>
      <w:r>
        <w:rPr>
          <w:rFonts w:hint="eastAsia"/>
          <w:lang w:val="en-US" w:eastAsia="zh-CN"/>
        </w:rPr>
        <w:t>XXXXXX</w:t>
      </w:r>
    </w:p>
    <w:p w14:paraId="35BF3461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办公室1（</w:t>
      </w:r>
      <w:r>
        <w:rPr>
          <w:rFonts w:hint="eastAsia"/>
          <w:i/>
          <w:iCs/>
          <w:lang w:val="en-US" w:eastAsia="zh-CN"/>
        </w:rPr>
        <w:t>电话</w:t>
      </w:r>
      <w:r>
        <w:rPr>
          <w:rFonts w:hint="eastAsia"/>
          <w:lang w:val="en-US" w:eastAsia="zh-CN"/>
        </w:rPr>
        <w:t>）</w:t>
      </w:r>
      <w:r>
        <w:rPr>
          <w:rFonts w:hint="eastAsia"/>
          <w:i/>
          <w:iCs/>
          <w:u w:val="single"/>
          <w:lang w:val="en-US" w:eastAsia="zh-CN"/>
        </w:rPr>
        <w:t>（职责不多于5条）</w:t>
      </w:r>
    </w:p>
    <w:p w14:paraId="54577CC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1.职责XXXXXX</w:t>
      </w:r>
    </w:p>
    <w:p w14:paraId="0AAE1F2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2.职责XXXXXX</w:t>
      </w:r>
    </w:p>
    <w:p w14:paraId="255A40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3.职责XXXXXX</w:t>
      </w:r>
    </w:p>
    <w:p w14:paraId="741F94A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4.职责XXXXXX</w:t>
      </w:r>
    </w:p>
    <w:p w14:paraId="2431685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5.职责XXXXXX</w:t>
      </w:r>
    </w:p>
    <w:p w14:paraId="3158FBE6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办公室2（</w:t>
      </w:r>
      <w:r>
        <w:rPr>
          <w:rFonts w:hint="eastAsia"/>
          <w:i/>
          <w:iCs/>
          <w:lang w:val="en-US" w:eastAsia="zh-CN"/>
        </w:rPr>
        <w:t>电话</w:t>
      </w:r>
      <w:r>
        <w:rPr>
          <w:rFonts w:hint="eastAsia"/>
          <w:lang w:val="en-US" w:eastAsia="zh-CN"/>
        </w:rPr>
        <w:t>）</w:t>
      </w:r>
      <w:r>
        <w:rPr>
          <w:rFonts w:hint="eastAsia"/>
          <w:i/>
          <w:iCs/>
          <w:u w:val="single"/>
          <w:lang w:val="en-US" w:eastAsia="zh-CN"/>
        </w:rPr>
        <w:t>（职责不多于5条）</w:t>
      </w:r>
    </w:p>
    <w:p w14:paraId="044F4B3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1.职责XXXXXX</w:t>
      </w:r>
    </w:p>
    <w:p w14:paraId="71A0E48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2.职责XXXXXX</w:t>
      </w:r>
    </w:p>
    <w:p w14:paraId="253356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3.职责XXXXXX</w:t>
      </w:r>
    </w:p>
    <w:p w14:paraId="4A0A884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4.职责XXXXXX</w:t>
      </w:r>
    </w:p>
    <w:p w14:paraId="1F5D904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5.职责XXXXXX</w:t>
      </w:r>
    </w:p>
    <w:p w14:paraId="301528A6">
      <w:pPr>
        <w:pStyle w:val="3"/>
        <w:bidi w:val="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>……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474" w:header="851" w:footer="1191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5CA77">
    <w:pPr>
      <w:pStyle w:val="8"/>
      <w:ind w:firstLine="0" w:firstLineChars="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4F604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16424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F3709">
    <w:pPr>
      <w:pStyle w:val="9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0F0E8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16DCB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attachedTemplate r:id="rId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2OWE1ODA3MTcyM2Q1M2EwZDMyNDdmN2IyMGViNjIifQ=="/>
  </w:docVars>
  <w:rsids>
    <w:rsidRoot w:val="2AA842BA"/>
    <w:rsid w:val="00003CEE"/>
    <w:rsid w:val="00005493"/>
    <w:rsid w:val="00006C2D"/>
    <w:rsid w:val="00010803"/>
    <w:rsid w:val="00025A82"/>
    <w:rsid w:val="00031277"/>
    <w:rsid w:val="00042BF8"/>
    <w:rsid w:val="00067482"/>
    <w:rsid w:val="00077ADF"/>
    <w:rsid w:val="0008035D"/>
    <w:rsid w:val="00080E45"/>
    <w:rsid w:val="00083F84"/>
    <w:rsid w:val="00091D0B"/>
    <w:rsid w:val="000B682E"/>
    <w:rsid w:val="000C60BE"/>
    <w:rsid w:val="000F4A65"/>
    <w:rsid w:val="00105939"/>
    <w:rsid w:val="001260E5"/>
    <w:rsid w:val="00132D5A"/>
    <w:rsid w:val="00175DF8"/>
    <w:rsid w:val="0019387F"/>
    <w:rsid w:val="001B0AF4"/>
    <w:rsid w:val="001C5558"/>
    <w:rsid w:val="001D3636"/>
    <w:rsid w:val="001E0367"/>
    <w:rsid w:val="0022625D"/>
    <w:rsid w:val="0023280C"/>
    <w:rsid w:val="00285F4A"/>
    <w:rsid w:val="00287241"/>
    <w:rsid w:val="002966C8"/>
    <w:rsid w:val="002B6457"/>
    <w:rsid w:val="002C306F"/>
    <w:rsid w:val="002E1A67"/>
    <w:rsid w:val="0030424E"/>
    <w:rsid w:val="003067A7"/>
    <w:rsid w:val="003270D8"/>
    <w:rsid w:val="003434B3"/>
    <w:rsid w:val="003777BE"/>
    <w:rsid w:val="003C0FFB"/>
    <w:rsid w:val="003C202D"/>
    <w:rsid w:val="00442031"/>
    <w:rsid w:val="00447700"/>
    <w:rsid w:val="0049572D"/>
    <w:rsid w:val="004A1C2F"/>
    <w:rsid w:val="004F6DAF"/>
    <w:rsid w:val="00507079"/>
    <w:rsid w:val="005137C3"/>
    <w:rsid w:val="005416F4"/>
    <w:rsid w:val="00546199"/>
    <w:rsid w:val="005520F6"/>
    <w:rsid w:val="0056122B"/>
    <w:rsid w:val="005A45AE"/>
    <w:rsid w:val="005C68FF"/>
    <w:rsid w:val="005D74EE"/>
    <w:rsid w:val="00620B0E"/>
    <w:rsid w:val="006529A1"/>
    <w:rsid w:val="00675C82"/>
    <w:rsid w:val="00684D7C"/>
    <w:rsid w:val="0068760D"/>
    <w:rsid w:val="006B0C96"/>
    <w:rsid w:val="006E27C7"/>
    <w:rsid w:val="006F1006"/>
    <w:rsid w:val="007105FD"/>
    <w:rsid w:val="00725F8C"/>
    <w:rsid w:val="00754177"/>
    <w:rsid w:val="00770227"/>
    <w:rsid w:val="00785064"/>
    <w:rsid w:val="0078774E"/>
    <w:rsid w:val="0079089C"/>
    <w:rsid w:val="007D2115"/>
    <w:rsid w:val="007D753D"/>
    <w:rsid w:val="007E1860"/>
    <w:rsid w:val="007E54E5"/>
    <w:rsid w:val="00807F09"/>
    <w:rsid w:val="00816976"/>
    <w:rsid w:val="0082036B"/>
    <w:rsid w:val="00824DD7"/>
    <w:rsid w:val="00827C44"/>
    <w:rsid w:val="00833A13"/>
    <w:rsid w:val="0084354C"/>
    <w:rsid w:val="00860D3A"/>
    <w:rsid w:val="00875EDD"/>
    <w:rsid w:val="00883C03"/>
    <w:rsid w:val="0089565F"/>
    <w:rsid w:val="008A11D3"/>
    <w:rsid w:val="008D56B7"/>
    <w:rsid w:val="008E7945"/>
    <w:rsid w:val="0090219A"/>
    <w:rsid w:val="009121DA"/>
    <w:rsid w:val="00923652"/>
    <w:rsid w:val="0093308F"/>
    <w:rsid w:val="00951876"/>
    <w:rsid w:val="00974839"/>
    <w:rsid w:val="009852F9"/>
    <w:rsid w:val="009B588B"/>
    <w:rsid w:val="009C113D"/>
    <w:rsid w:val="009E5749"/>
    <w:rsid w:val="009E6544"/>
    <w:rsid w:val="00A02EA8"/>
    <w:rsid w:val="00A1435F"/>
    <w:rsid w:val="00A17C70"/>
    <w:rsid w:val="00A34280"/>
    <w:rsid w:val="00A51741"/>
    <w:rsid w:val="00A540C2"/>
    <w:rsid w:val="00AA0E2D"/>
    <w:rsid w:val="00AE6F6C"/>
    <w:rsid w:val="00AF34F1"/>
    <w:rsid w:val="00B07A38"/>
    <w:rsid w:val="00B26535"/>
    <w:rsid w:val="00B55FE1"/>
    <w:rsid w:val="00B7308D"/>
    <w:rsid w:val="00B94CBF"/>
    <w:rsid w:val="00BA4B43"/>
    <w:rsid w:val="00BB318F"/>
    <w:rsid w:val="00BE1BE0"/>
    <w:rsid w:val="00BE4039"/>
    <w:rsid w:val="00BF1ECD"/>
    <w:rsid w:val="00C02823"/>
    <w:rsid w:val="00C03DB0"/>
    <w:rsid w:val="00C25B4C"/>
    <w:rsid w:val="00C445A7"/>
    <w:rsid w:val="00C90F12"/>
    <w:rsid w:val="00CF5524"/>
    <w:rsid w:val="00D073CD"/>
    <w:rsid w:val="00D55C8E"/>
    <w:rsid w:val="00D84FCE"/>
    <w:rsid w:val="00D878CC"/>
    <w:rsid w:val="00D90A1D"/>
    <w:rsid w:val="00DF631D"/>
    <w:rsid w:val="00E121EB"/>
    <w:rsid w:val="00E175A9"/>
    <w:rsid w:val="00E52759"/>
    <w:rsid w:val="00E71D69"/>
    <w:rsid w:val="00E822B5"/>
    <w:rsid w:val="00E910CC"/>
    <w:rsid w:val="00ED0263"/>
    <w:rsid w:val="00EE0669"/>
    <w:rsid w:val="00F21E5F"/>
    <w:rsid w:val="00F463F2"/>
    <w:rsid w:val="00F50D74"/>
    <w:rsid w:val="00F573AB"/>
    <w:rsid w:val="00F873A9"/>
    <w:rsid w:val="088C1032"/>
    <w:rsid w:val="14DA5982"/>
    <w:rsid w:val="29DB035D"/>
    <w:rsid w:val="2AA842BA"/>
    <w:rsid w:val="61565DA5"/>
    <w:rsid w:val="62A63960"/>
    <w:rsid w:val="630A7CEF"/>
    <w:rsid w:val="673E520C"/>
    <w:rsid w:val="75CD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54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2"/>
    <w:autoRedefine/>
    <w:qFormat/>
    <w:uiPriority w:val="9"/>
    <w:pPr>
      <w:keepNext/>
      <w:keepLines/>
      <w:spacing w:after="340" w:line="700" w:lineRule="exact"/>
      <w:ind w:firstLine="0" w:firstLineChars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autoRedefine/>
    <w:qFormat/>
    <w:uiPriority w:val="9"/>
    <w:pPr>
      <w:keepNext/>
      <w:keepLines/>
      <w:outlineLvl w:val="1"/>
    </w:pPr>
    <w:rPr>
      <w:rFonts w:eastAsia="黑体" w:cstheme="majorBidi"/>
      <w:bCs/>
      <w:szCs w:val="32"/>
    </w:rPr>
  </w:style>
  <w:style w:type="paragraph" w:styleId="4">
    <w:name w:val="heading 3"/>
    <w:basedOn w:val="1"/>
    <w:next w:val="1"/>
    <w:link w:val="14"/>
    <w:autoRedefine/>
    <w:qFormat/>
    <w:uiPriority w:val="9"/>
    <w:pPr>
      <w:keepNext/>
      <w:keepLines/>
      <w:ind w:firstLine="643"/>
      <w:outlineLvl w:val="2"/>
    </w:pPr>
    <w:rPr>
      <w:rFonts w:eastAsia="楷体_GB2312"/>
      <w:bCs/>
      <w:szCs w:val="32"/>
    </w:rPr>
  </w:style>
  <w:style w:type="paragraph" w:styleId="5">
    <w:name w:val="heading 4"/>
    <w:basedOn w:val="1"/>
    <w:next w:val="1"/>
    <w:link w:val="22"/>
    <w:autoRedefine/>
    <w:qFormat/>
    <w:uiPriority w:val="9"/>
    <w:pPr>
      <w:keepNext/>
      <w:keepLines/>
      <w:outlineLvl w:val="3"/>
    </w:pPr>
    <w:rPr>
      <w:rFonts w:cstheme="majorBidi"/>
      <w:bCs/>
      <w:szCs w:val="28"/>
    </w:rPr>
  </w:style>
  <w:style w:type="paragraph" w:styleId="6">
    <w:name w:val="heading 5"/>
    <w:basedOn w:val="1"/>
    <w:next w:val="1"/>
    <w:link w:val="23"/>
    <w:autoRedefine/>
    <w:unhideWhenUsed/>
    <w:qFormat/>
    <w:uiPriority w:val="9"/>
    <w:pPr>
      <w:keepNext/>
      <w:keepLines/>
      <w:outlineLvl w:val="4"/>
    </w:pPr>
    <w:rPr>
      <w:bCs/>
      <w:sz w:val="28"/>
      <w:szCs w:val="28"/>
    </w:rPr>
  </w:style>
  <w:style w:type="paragraph" w:styleId="7">
    <w:name w:val="heading 6"/>
    <w:basedOn w:val="1"/>
    <w:next w:val="1"/>
    <w:link w:val="19"/>
    <w:autoRedefine/>
    <w:semiHidden/>
    <w:unhideWhenUsed/>
    <w:qFormat/>
    <w:uiPriority w:val="9"/>
    <w:pPr>
      <w:keepNext/>
      <w:keepLines/>
      <w:outlineLvl w:val="5"/>
    </w:pPr>
    <w:rPr>
      <w:rFonts w:cstheme="majorBidi"/>
      <w:bCs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12">
    <w:name w:val="标题 1 字符"/>
    <w:basedOn w:val="11"/>
    <w:link w:val="2"/>
    <w:qFormat/>
    <w:uiPriority w:val="9"/>
    <w:rPr>
      <w:rFonts w:ascii="Times New Roman" w:hAnsi="Times New Roman" w:eastAsia="方正小标宋简体"/>
      <w:bCs/>
      <w:kern w:val="44"/>
      <w:sz w:val="44"/>
      <w:szCs w:val="44"/>
    </w:rPr>
  </w:style>
  <w:style w:type="character" w:customStyle="1" w:styleId="13">
    <w:name w:val="标题 2 字符"/>
    <w:basedOn w:val="11"/>
    <w:link w:val="3"/>
    <w:qFormat/>
    <w:uiPriority w:val="9"/>
    <w:rPr>
      <w:rFonts w:ascii="Times New Roman" w:hAnsi="Times New Roman" w:eastAsia="黑体" w:cstheme="majorBidi"/>
      <w:bCs/>
      <w:sz w:val="32"/>
      <w:szCs w:val="32"/>
    </w:rPr>
  </w:style>
  <w:style w:type="character" w:customStyle="1" w:styleId="14">
    <w:name w:val="标题 3 字符"/>
    <w:basedOn w:val="11"/>
    <w:link w:val="4"/>
    <w:qFormat/>
    <w:uiPriority w:val="9"/>
    <w:rPr>
      <w:rFonts w:ascii="Times New Roman" w:hAnsi="Times New Roman" w:eastAsia="楷体_GB2312"/>
      <w:bCs/>
      <w:sz w:val="32"/>
      <w:szCs w:val="32"/>
    </w:rPr>
  </w:style>
  <w:style w:type="character" w:customStyle="1" w:styleId="15">
    <w:name w:val="页眉 字符"/>
    <w:basedOn w:val="11"/>
    <w:link w:val="9"/>
    <w:qFormat/>
    <w:uiPriority w:val="99"/>
    <w:rPr>
      <w:rFonts w:eastAsia="仿宋_GB2312"/>
      <w:sz w:val="18"/>
      <w:szCs w:val="18"/>
    </w:rPr>
  </w:style>
  <w:style w:type="character" w:customStyle="1" w:styleId="16">
    <w:name w:val="页脚 字符"/>
    <w:basedOn w:val="11"/>
    <w:link w:val="8"/>
    <w:qFormat/>
    <w:uiPriority w:val="99"/>
    <w:rPr>
      <w:rFonts w:eastAsia="仿宋_GB2312"/>
      <w:sz w:val="18"/>
      <w:szCs w:val="18"/>
    </w:rPr>
  </w:style>
  <w:style w:type="paragraph" w:customStyle="1" w:styleId="17">
    <w:name w:val="图正文"/>
    <w:basedOn w:val="1"/>
    <w:autoRedefine/>
    <w:qFormat/>
    <w:uiPriority w:val="0"/>
    <w:pPr>
      <w:spacing w:after="50" w:afterLines="50" w:line="240" w:lineRule="auto"/>
      <w:ind w:firstLine="0" w:firstLineChars="0"/>
      <w:jc w:val="center"/>
    </w:pPr>
  </w:style>
  <w:style w:type="paragraph" w:customStyle="1" w:styleId="18">
    <w:name w:val="图标题"/>
    <w:basedOn w:val="7"/>
    <w:next w:val="1"/>
    <w:link w:val="20"/>
    <w:autoRedefine/>
    <w:qFormat/>
    <w:uiPriority w:val="0"/>
    <w:pPr>
      <w:spacing w:after="50" w:afterLines="50" w:line="500" w:lineRule="exact"/>
      <w:ind w:firstLine="0" w:firstLineChars="0"/>
      <w:jc w:val="center"/>
    </w:pPr>
    <w:rPr>
      <w:rFonts w:ascii="仿宋_GB2312"/>
      <w:sz w:val="28"/>
    </w:rPr>
  </w:style>
  <w:style w:type="character" w:customStyle="1" w:styleId="19">
    <w:name w:val="标题 6 字符"/>
    <w:basedOn w:val="11"/>
    <w:link w:val="7"/>
    <w:semiHidden/>
    <w:qFormat/>
    <w:uiPriority w:val="9"/>
    <w:rPr>
      <w:rFonts w:ascii="Times New Roman" w:hAnsi="Times New Roman" w:eastAsia="仿宋_GB2312" w:cstheme="majorBidi"/>
      <w:bCs/>
      <w:sz w:val="32"/>
      <w:szCs w:val="24"/>
    </w:rPr>
  </w:style>
  <w:style w:type="character" w:customStyle="1" w:styleId="20">
    <w:name w:val="图标题 字符"/>
    <w:basedOn w:val="19"/>
    <w:link w:val="18"/>
    <w:qFormat/>
    <w:uiPriority w:val="0"/>
    <w:rPr>
      <w:rFonts w:ascii="仿宋_GB2312" w:eastAsia="仿宋_GB2312" w:hAnsiTheme="majorHAnsi" w:cstheme="majorBidi"/>
      <w:sz w:val="28"/>
      <w:szCs w:val="24"/>
    </w:rPr>
  </w:style>
  <w:style w:type="paragraph" w:customStyle="1" w:styleId="21">
    <w:name w:val="表标题"/>
    <w:basedOn w:val="7"/>
    <w:next w:val="1"/>
    <w:autoRedefine/>
    <w:qFormat/>
    <w:uiPriority w:val="0"/>
    <w:pPr>
      <w:spacing w:before="156" w:beforeLines="50" w:line="500" w:lineRule="exact"/>
      <w:ind w:firstLine="0" w:firstLineChars="0"/>
      <w:jc w:val="center"/>
    </w:pPr>
    <w:rPr>
      <w:rFonts w:ascii="仿宋_GB2312" w:hAnsiTheme="minorHAnsi"/>
      <w:sz w:val="28"/>
    </w:rPr>
  </w:style>
  <w:style w:type="character" w:customStyle="1" w:styleId="22">
    <w:name w:val="标题 4 字符"/>
    <w:basedOn w:val="11"/>
    <w:link w:val="5"/>
    <w:qFormat/>
    <w:uiPriority w:val="9"/>
    <w:rPr>
      <w:rFonts w:ascii="Times New Roman" w:hAnsi="Times New Roman" w:eastAsia="仿宋_GB2312" w:cstheme="majorBidi"/>
      <w:bCs/>
      <w:sz w:val="32"/>
      <w:szCs w:val="28"/>
    </w:rPr>
  </w:style>
  <w:style w:type="character" w:customStyle="1" w:styleId="23">
    <w:name w:val="标题 5 字符"/>
    <w:basedOn w:val="11"/>
    <w:link w:val="6"/>
    <w:qFormat/>
    <w:uiPriority w:val="9"/>
    <w:rPr>
      <w:rFonts w:ascii="Times New Roman" w:hAnsi="Times New Roman" w:eastAsia="仿宋_GB2312"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iKun\AppData\Roaming\kingsoft\office6\templates\docerresourceshop\ugc\template\303437977143\116082715b650833c473f77ecad01f054a2763ff\&#25991;&#31295;&#27169;&#26495;2023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文稿模板2023.docx</Template>
  <Pages>2</Pages>
  <Words>295</Words>
  <Characters>491</Characters>
  <Lines>0</Lines>
  <Paragraphs>0</Paragraphs>
  <TotalTime>11</TotalTime>
  <ScaleCrop>false</ScaleCrop>
  <LinksUpToDate>false</LinksUpToDate>
  <CharactersWithSpaces>496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2026-09-14T09:34:00Z</dcterms:created>
  <dc:creator>否极泰来</dc:creator>
  <cp:lastModifiedBy>否极泰来</cp:lastModifiedBy>
  <dcterms:modified xsi:type="dcterms:W3CDTF">2026-10-16T02:39:18Z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B96FF51D8F2445EEA51F286A28039922_13</vt:lpwstr>
  </property>
  <property fmtid="{D5CDD505-2E9C-101B-9397-08002B2CF9AE}" pid="4" name="KSOTemplateDocerSaveRecord">
    <vt:lpwstr>eyJoZGlkIjoiZWI2OWE1ODA3MTcyM2Q1M2EwZDMyNDdmN2IyMGViNjIiLCJ1c2VySWQiOiI1NDY2NTgyMTEifQ==</vt:lpwstr>
  </property>
</Properties>
</file>